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8BB" w:rsidRDefault="00F268BB" w:rsidP="00940869">
      <w:pPr>
        <w:jc w:val="center"/>
        <w:rPr>
          <w:b/>
          <w:sz w:val="28"/>
          <w:szCs w:val="28"/>
        </w:rPr>
      </w:pPr>
      <w:r w:rsidRPr="003C6180">
        <w:rPr>
          <w:rFonts w:eastAsia="Times New Roman"/>
          <w:sz w:val="28"/>
          <w:szCs w:val="28"/>
          <w:lang w:eastAsia="en-US"/>
        </w:rPr>
        <w:object w:dxaOrig="17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in" o:ole="" fillcolor="window">
            <v:imagedata r:id="rId5" o:title=""/>
          </v:shape>
          <o:OLEObject Type="Embed" ProgID="Paint.Picture" ShapeID="_x0000_i1025" DrawAspect="Content" ObjectID="_1766496115" r:id="rId6"/>
        </w:object>
      </w:r>
    </w:p>
    <w:p w:rsidR="00F268BB" w:rsidRDefault="00F268BB" w:rsidP="00940869">
      <w:pPr>
        <w:jc w:val="center"/>
        <w:rPr>
          <w:b/>
          <w:sz w:val="28"/>
          <w:szCs w:val="28"/>
        </w:rPr>
      </w:pPr>
    </w:p>
    <w:p w:rsidR="00F268BB" w:rsidRDefault="00F268BB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СХОД ГРАЖДАН СЕЛЬСКОГО ПОСЕЛЕНИЯ СУМОНА ЧАЗЫЛАР ТОДЖИНСКОГО КОЖУУНА РЕСПУБЛИКИ ТЫВА</w:t>
      </w:r>
    </w:p>
    <w:p w:rsidR="00F268BB" w:rsidRPr="00BC3E07" w:rsidRDefault="00F268BB" w:rsidP="00940869">
      <w:pPr>
        <w:jc w:val="center"/>
        <w:rPr>
          <w:b/>
          <w:sz w:val="28"/>
          <w:szCs w:val="28"/>
        </w:rPr>
      </w:pPr>
    </w:p>
    <w:p w:rsidR="00F268BB" w:rsidRDefault="00F268BB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РЕШЕНИЕ</w:t>
      </w:r>
    </w:p>
    <w:p w:rsidR="00F268BB" w:rsidRDefault="00F268BB" w:rsidP="00940869">
      <w:pPr>
        <w:jc w:val="both"/>
        <w:rPr>
          <w:b/>
          <w:sz w:val="28"/>
          <w:szCs w:val="28"/>
        </w:rPr>
      </w:pPr>
    </w:p>
    <w:p w:rsidR="00F268BB" w:rsidRDefault="00F268BB" w:rsidP="00940869">
      <w:pPr>
        <w:jc w:val="both"/>
        <w:rPr>
          <w:b/>
          <w:sz w:val="28"/>
          <w:szCs w:val="28"/>
        </w:rPr>
      </w:pPr>
    </w:p>
    <w:p w:rsidR="00F268BB" w:rsidRDefault="00F268BB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 с.</w:t>
      </w:r>
      <w:r>
        <w:rPr>
          <w:b/>
          <w:sz w:val="28"/>
          <w:szCs w:val="28"/>
        </w:rPr>
        <w:t xml:space="preserve"> </w:t>
      </w:r>
      <w:r w:rsidRPr="00BC3E07">
        <w:rPr>
          <w:b/>
          <w:sz w:val="28"/>
          <w:szCs w:val="28"/>
        </w:rPr>
        <w:t xml:space="preserve">Чазылары  </w:t>
      </w:r>
    </w:p>
    <w:p w:rsidR="00F268BB" w:rsidRDefault="00F268BB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                  </w:t>
      </w:r>
    </w:p>
    <w:p w:rsidR="00F268BB" w:rsidRDefault="00F268BB" w:rsidP="00940869">
      <w:r>
        <w:t>№ 16</w:t>
      </w:r>
      <w:r w:rsidRPr="00F029E1">
        <w:t xml:space="preserve">                                                                                </w:t>
      </w:r>
      <w:r>
        <w:t xml:space="preserve">                       </w:t>
      </w:r>
      <w:r w:rsidRPr="00F029E1">
        <w:t xml:space="preserve"> «27» ДЕКАБРЯ 2023г</w:t>
      </w:r>
      <w:r>
        <w:t xml:space="preserve"> </w:t>
      </w:r>
    </w:p>
    <w:p w:rsidR="00F268BB" w:rsidRDefault="00F268BB" w:rsidP="00940869"/>
    <w:p w:rsidR="00F268BB" w:rsidRPr="00E977D9" w:rsidRDefault="00F268BB" w:rsidP="00034D67">
      <w:pPr>
        <w:jc w:val="center"/>
        <w:rPr>
          <w:b/>
        </w:rPr>
      </w:pPr>
      <w:r w:rsidRPr="00E977D9">
        <w:rPr>
          <w:b/>
          <w:sz w:val="22"/>
          <w:szCs w:val="22"/>
        </w:rPr>
        <w:t>ОБ УТВЕРЖДЕНИИ ПОРЯДКА РАССМОТРЕНИЯ ЗАЯВЛЕНИЯ МУНИЦИПАЛЬНОГО СЛУЖАЩЕГО В</w:t>
      </w:r>
      <w:r w:rsidRPr="00E977D9">
        <w:rPr>
          <w:b/>
        </w:rPr>
        <w:t xml:space="preserve"> </w:t>
      </w:r>
      <w:r w:rsidRPr="00E977D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сельском поселении</w:t>
      </w:r>
      <w:r w:rsidRPr="00E977D9">
        <w:rPr>
          <w:b/>
          <w:sz w:val="28"/>
          <w:szCs w:val="28"/>
        </w:rPr>
        <w:t xml:space="preserve"> сумона Чазылар Тоджинского кожууна Республики Тыва</w:t>
      </w:r>
      <w:r>
        <w:rPr>
          <w:b/>
          <w:sz w:val="28"/>
          <w:szCs w:val="28"/>
        </w:rPr>
        <w:t xml:space="preserve"> «</w:t>
      </w:r>
      <w:r w:rsidRPr="00E977D9">
        <w:rPr>
          <w:b/>
        </w:rPr>
        <w:t xml:space="preserve"> О РАЗРЕШЕНИИ ПРЕДСТАВИТЕЛЯ НАНИМАТЕЛЯ (РАБОТОДАТЕЛЯ) НА УЧАСТИЕ НА БЕЗВОЗМЕЗДНОЙ ОСНОВЕ В УПРАВЛЕНИИ НЕКОММЕРЧЕСКОЙ ОРГАНИЗАЦИЕЙ</w:t>
      </w:r>
      <w:r>
        <w:rPr>
          <w:b/>
        </w:rPr>
        <w:t>»</w:t>
      </w:r>
    </w:p>
    <w:p w:rsidR="00F268BB" w:rsidRPr="00E977D9" w:rsidRDefault="00F268BB" w:rsidP="00034D67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F268BB" w:rsidRPr="004D77B0" w:rsidRDefault="00F268BB" w:rsidP="00034D67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268BB" w:rsidRPr="008B4083" w:rsidRDefault="00F268BB" w:rsidP="00034D67">
      <w:pPr>
        <w:pStyle w:val="ConsPlusNormal"/>
        <w:ind w:firstLine="540"/>
        <w:jc w:val="both"/>
        <w:rPr>
          <w:sz w:val="28"/>
          <w:szCs w:val="28"/>
        </w:rPr>
      </w:pPr>
      <w:r w:rsidRPr="008B4083">
        <w:rPr>
          <w:sz w:val="28"/>
          <w:szCs w:val="28"/>
        </w:rPr>
        <w:t xml:space="preserve">В соответствии с </w:t>
      </w:r>
      <w:r w:rsidRPr="00F91EE3">
        <w:rPr>
          <w:sz w:val="28"/>
          <w:szCs w:val="28"/>
        </w:rPr>
        <w:t xml:space="preserve">Федеральным законом от 02.03.2007 № 25-ФЗ </w:t>
      </w:r>
      <w:r>
        <w:rPr>
          <w:sz w:val="28"/>
          <w:szCs w:val="28"/>
        </w:rPr>
        <w:br/>
      </w:r>
      <w:r w:rsidRPr="00F91EE3">
        <w:rPr>
          <w:sz w:val="28"/>
          <w:szCs w:val="28"/>
        </w:rPr>
        <w:t>«О муниципальной службе в Российской Федерации</w:t>
      </w:r>
      <w:r>
        <w:rPr>
          <w:sz w:val="28"/>
          <w:szCs w:val="28"/>
        </w:rPr>
        <w:t xml:space="preserve">, </w:t>
      </w:r>
      <w:r w:rsidRPr="00681533">
        <w:rPr>
          <w:sz w:val="28"/>
          <w:szCs w:val="28"/>
        </w:rPr>
        <w:t xml:space="preserve">Законом Республики Тыва от 10.11.2021 </w:t>
      </w:r>
      <w:r>
        <w:rPr>
          <w:sz w:val="28"/>
          <w:szCs w:val="28"/>
        </w:rPr>
        <w:t>№</w:t>
      </w:r>
      <w:r w:rsidRPr="00681533">
        <w:rPr>
          <w:sz w:val="28"/>
          <w:szCs w:val="28"/>
        </w:rPr>
        <w:t xml:space="preserve"> 760-ЗРТ </w:t>
      </w:r>
      <w:r>
        <w:rPr>
          <w:sz w:val="28"/>
          <w:szCs w:val="28"/>
        </w:rPr>
        <w:t>«</w:t>
      </w:r>
      <w:r w:rsidRPr="00681533">
        <w:rPr>
          <w:sz w:val="28"/>
          <w:szCs w:val="28"/>
        </w:rPr>
        <w:t>О порядке получения муниципальным служащим в Республике Тыва разрешения представителя нанимателя (работодателя) на участие на безвозмездной основе в управлении некоммерческой организацией</w:t>
      </w:r>
      <w:r>
        <w:rPr>
          <w:sz w:val="28"/>
          <w:szCs w:val="28"/>
        </w:rPr>
        <w:t>» Сход граждан сельского поселения сумона Чазылар Тоджинского кожууна Республики Тыва РЕШИЛ</w:t>
      </w:r>
      <w:r w:rsidRPr="008B4083">
        <w:rPr>
          <w:sz w:val="28"/>
          <w:szCs w:val="28"/>
        </w:rPr>
        <w:t>:</w:t>
      </w:r>
    </w:p>
    <w:p w:rsidR="00F268BB" w:rsidRDefault="00F268BB" w:rsidP="00034D67">
      <w:pPr>
        <w:pStyle w:val="ConsPlusNormal"/>
        <w:ind w:firstLine="540"/>
        <w:jc w:val="both"/>
        <w:rPr>
          <w:sz w:val="28"/>
          <w:szCs w:val="28"/>
        </w:rPr>
      </w:pPr>
      <w:r w:rsidRPr="008B4083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прилагаемый </w:t>
      </w:r>
      <w:bookmarkStart w:id="0" w:name="_Hlk136369892"/>
      <w:bookmarkStart w:id="1" w:name="_Hlk107592086"/>
      <w:r>
        <w:rPr>
          <w:sz w:val="28"/>
          <w:szCs w:val="28"/>
        </w:rPr>
        <w:t xml:space="preserve">Порядок </w:t>
      </w:r>
      <w:r w:rsidRPr="004D77B0">
        <w:rPr>
          <w:sz w:val="28"/>
          <w:szCs w:val="28"/>
        </w:rPr>
        <w:t xml:space="preserve">рассмотрения заявления муниципального служащего в </w:t>
      </w:r>
      <w:r>
        <w:rPr>
          <w:sz w:val="28"/>
          <w:szCs w:val="28"/>
        </w:rPr>
        <w:t xml:space="preserve">сельском поселении сумона Чазылар Тоджинского кожууна </w:t>
      </w:r>
      <w:r w:rsidRPr="00ED5E7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4D77B0">
        <w:rPr>
          <w:sz w:val="28"/>
          <w:szCs w:val="28"/>
        </w:rPr>
        <w:t xml:space="preserve"> разрешени</w:t>
      </w:r>
      <w:r>
        <w:rPr>
          <w:sz w:val="28"/>
          <w:szCs w:val="28"/>
        </w:rPr>
        <w:t>и</w:t>
      </w:r>
      <w:r w:rsidRPr="004D77B0">
        <w:rPr>
          <w:sz w:val="28"/>
          <w:szCs w:val="28"/>
        </w:rPr>
        <w:t xml:space="preserve"> представителя нанимателя (работодателя) на участие на безвозмездной основе в управлении некоммерческой организацией</w:t>
      </w:r>
      <w:bookmarkEnd w:id="0"/>
      <w:r>
        <w:rPr>
          <w:sz w:val="28"/>
          <w:szCs w:val="28"/>
        </w:rPr>
        <w:t>.</w:t>
      </w:r>
    </w:p>
    <w:bookmarkEnd w:id="1"/>
    <w:p w:rsidR="00F268BB" w:rsidRPr="004D77B0" w:rsidRDefault="00F268BB" w:rsidP="00034D67">
      <w:pPr>
        <w:pStyle w:val="ConsPlusNormal"/>
        <w:ind w:firstLine="540"/>
        <w:jc w:val="both"/>
        <w:rPr>
          <w:sz w:val="28"/>
          <w:szCs w:val="28"/>
        </w:rPr>
      </w:pPr>
      <w:r w:rsidRPr="004D77B0">
        <w:rPr>
          <w:sz w:val="28"/>
          <w:szCs w:val="28"/>
        </w:rPr>
        <w:t xml:space="preserve">2. Опубликовать настоящее решение на официальном сайте </w:t>
      </w:r>
      <w:r>
        <w:rPr>
          <w:sz w:val="28"/>
          <w:szCs w:val="28"/>
        </w:rPr>
        <w:t xml:space="preserve"> сельского поселения сумона Чазылар Тоджинского кожууна Республики Тыва</w:t>
      </w:r>
      <w:r w:rsidRPr="004D77B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268BB" w:rsidRPr="00ED2852" w:rsidRDefault="00F268BB" w:rsidP="00034D6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D2852">
        <w:rPr>
          <w:sz w:val="28"/>
          <w:szCs w:val="28"/>
        </w:rPr>
        <w:t xml:space="preserve">. Настоящее решение вступает в силу со дня его </w:t>
      </w:r>
      <w:r>
        <w:rPr>
          <w:sz w:val="28"/>
          <w:szCs w:val="28"/>
        </w:rPr>
        <w:t xml:space="preserve">официального </w:t>
      </w:r>
      <w:r w:rsidRPr="00ED2852">
        <w:rPr>
          <w:sz w:val="28"/>
          <w:szCs w:val="28"/>
        </w:rPr>
        <w:t>опубликования.</w:t>
      </w:r>
    </w:p>
    <w:p w:rsidR="00F268BB" w:rsidRDefault="00F268BB" w:rsidP="00034D67">
      <w:pPr>
        <w:pStyle w:val="ConsPlusNormal"/>
        <w:ind w:firstLine="540"/>
        <w:jc w:val="both"/>
        <w:rPr>
          <w:sz w:val="28"/>
          <w:szCs w:val="28"/>
        </w:rPr>
      </w:pPr>
    </w:p>
    <w:p w:rsidR="00F268BB" w:rsidRPr="00ED2852" w:rsidRDefault="00F268BB" w:rsidP="00034D67">
      <w:pPr>
        <w:pStyle w:val="ConsPlusNormal"/>
        <w:rPr>
          <w:sz w:val="28"/>
          <w:szCs w:val="28"/>
        </w:rPr>
      </w:pPr>
    </w:p>
    <w:p w:rsidR="00F268BB" w:rsidRPr="00ED2852" w:rsidRDefault="00F268BB" w:rsidP="00034D67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>И.О.Главы - председателя</w:t>
      </w:r>
    </w:p>
    <w:p w:rsidR="00F268BB" w:rsidRPr="00ED2852" w:rsidRDefault="00F268BB" w:rsidP="00034D67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 xml:space="preserve">СПС Чазылар                                    </w:t>
      </w:r>
      <w:r w:rsidRPr="00ED2852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 Саин-Белек Д.В.</w:t>
      </w:r>
    </w:p>
    <w:p w:rsidR="00F268BB" w:rsidRPr="002A3F8E" w:rsidRDefault="00F268BB" w:rsidP="00034D67">
      <w:pPr>
        <w:ind w:left="5954"/>
      </w:pPr>
      <w:r>
        <w:rPr>
          <w:sz w:val="28"/>
          <w:szCs w:val="28"/>
        </w:rPr>
        <w:br w:type="page"/>
      </w:r>
      <w:r w:rsidRPr="002A3F8E">
        <w:t xml:space="preserve">Утвержден </w:t>
      </w:r>
    </w:p>
    <w:p w:rsidR="00F268BB" w:rsidRDefault="00F268BB" w:rsidP="00034D67">
      <w:pPr>
        <w:ind w:left="5954"/>
      </w:pPr>
      <w:r w:rsidRPr="002A3F8E">
        <w:t>Решением</w:t>
      </w:r>
      <w:r>
        <w:t xml:space="preserve"> Схода граждан сельского поселения сумона Чазылар Тоджинского кожууна Республики Тыва» от </w:t>
      </w:r>
    </w:p>
    <w:p w:rsidR="00F268BB" w:rsidRPr="002A3F8E" w:rsidRDefault="00F268BB" w:rsidP="00034D67">
      <w:pPr>
        <w:ind w:left="5954"/>
      </w:pPr>
      <w:r>
        <w:t>«27» декабря 2023г № 16</w:t>
      </w:r>
    </w:p>
    <w:p w:rsidR="00F268BB" w:rsidRDefault="00F268BB" w:rsidP="00034D67">
      <w:pPr>
        <w:jc w:val="center"/>
        <w:rPr>
          <w:b/>
        </w:rPr>
      </w:pPr>
    </w:p>
    <w:p w:rsidR="00F268BB" w:rsidRDefault="00F268BB" w:rsidP="00034D67">
      <w:pPr>
        <w:jc w:val="center"/>
        <w:rPr>
          <w:b/>
        </w:rPr>
      </w:pPr>
    </w:p>
    <w:p w:rsidR="00F268BB" w:rsidRDefault="00F268BB" w:rsidP="00034D67">
      <w:pPr>
        <w:jc w:val="center"/>
        <w:rPr>
          <w:b/>
        </w:rPr>
      </w:pPr>
    </w:p>
    <w:p w:rsidR="00F268BB" w:rsidRDefault="00F268BB" w:rsidP="00034D67">
      <w:pPr>
        <w:jc w:val="center"/>
        <w:rPr>
          <w:b/>
        </w:rPr>
      </w:pPr>
    </w:p>
    <w:p w:rsidR="00F268BB" w:rsidRDefault="00F268BB" w:rsidP="00034D67">
      <w:pPr>
        <w:jc w:val="center"/>
        <w:rPr>
          <w:b/>
        </w:rPr>
      </w:pPr>
      <w:r>
        <w:rPr>
          <w:b/>
        </w:rPr>
        <w:t>ПОРЯДОК</w:t>
      </w:r>
      <w:r w:rsidRPr="00FA35E6">
        <w:rPr>
          <w:b/>
        </w:rPr>
        <w:t xml:space="preserve"> </w:t>
      </w:r>
    </w:p>
    <w:p w:rsidR="00F268BB" w:rsidRPr="00417BA0" w:rsidRDefault="00F268BB" w:rsidP="00034D67">
      <w:pPr>
        <w:jc w:val="center"/>
        <w:rPr>
          <w:b/>
        </w:rPr>
      </w:pPr>
      <w:r>
        <w:rPr>
          <w:b/>
        </w:rPr>
        <w:t xml:space="preserve">РАССМОТРЕНИЯ ЗАЯВЛЕНИЯ </w:t>
      </w:r>
      <w:r w:rsidRPr="00FA35E6">
        <w:rPr>
          <w:b/>
        </w:rPr>
        <w:t>МУНИЦИПАЛЬН</w:t>
      </w:r>
      <w:r>
        <w:rPr>
          <w:b/>
        </w:rPr>
        <w:t xml:space="preserve">ОГО </w:t>
      </w:r>
      <w:r w:rsidRPr="00FA35E6">
        <w:rPr>
          <w:b/>
        </w:rPr>
        <w:t>СЛУЖАЩ</w:t>
      </w:r>
      <w:r>
        <w:rPr>
          <w:b/>
        </w:rPr>
        <w:t>ЕГО В</w:t>
      </w:r>
      <w:r w:rsidRPr="00FA35E6">
        <w:rPr>
          <w:b/>
        </w:rPr>
        <w:t xml:space="preserve"> </w:t>
      </w:r>
      <w:r>
        <w:rPr>
          <w:b/>
          <w:sz w:val="28"/>
          <w:szCs w:val="28"/>
        </w:rPr>
        <w:t>СЕЛЬСКОМ ПОСЕЛЕНИИ СУМОНА ЧАЗЫЛАР ТОДЖИНСКОГО КОЖУУНА РЕСПУБЛИКИ ТЫВА «</w:t>
      </w:r>
      <w:r>
        <w:rPr>
          <w:sz w:val="28"/>
          <w:szCs w:val="28"/>
        </w:rPr>
        <w:t xml:space="preserve"> </w:t>
      </w:r>
      <w:r w:rsidRPr="00ED5E72">
        <w:rPr>
          <w:sz w:val="28"/>
          <w:szCs w:val="28"/>
        </w:rPr>
        <w:t xml:space="preserve"> </w:t>
      </w:r>
      <w:r>
        <w:rPr>
          <w:b/>
        </w:rPr>
        <w:t>О Р</w:t>
      </w:r>
      <w:r w:rsidRPr="00FA35E6">
        <w:rPr>
          <w:b/>
        </w:rPr>
        <w:t>АЗРЕШЕНИ</w:t>
      </w:r>
      <w:r>
        <w:rPr>
          <w:b/>
        </w:rPr>
        <w:t>И</w:t>
      </w:r>
      <w:r w:rsidRPr="00FA35E6">
        <w:rPr>
          <w:b/>
        </w:rPr>
        <w:t xml:space="preserve"> ПРЕДСТАВИТЕЛЯ НАНИМАТЕЛЯ (РАБОТОДАТЕЛЯ) НА УЧАСТИЕ НА БЕЗВОЗМЕЗДНОЙ ОСНОВЕ В УПРАВЛЕНИИ НЕКОММЕРЧЕСК</w:t>
      </w:r>
      <w:r>
        <w:rPr>
          <w:b/>
        </w:rPr>
        <w:t>ОЙ</w:t>
      </w:r>
      <w:r w:rsidRPr="00FA35E6">
        <w:rPr>
          <w:b/>
        </w:rPr>
        <w:t xml:space="preserve"> ОРГАНИЗАЦИ</w:t>
      </w:r>
      <w:r>
        <w:rPr>
          <w:b/>
        </w:rPr>
        <w:t>ЕЙ»</w:t>
      </w:r>
    </w:p>
    <w:p w:rsidR="00F268BB" w:rsidRDefault="00F268BB" w:rsidP="00034D67">
      <w:pPr>
        <w:ind w:firstLine="540"/>
        <w:jc w:val="both"/>
        <w:rPr>
          <w:rFonts w:ascii="Arial" w:hAnsi="Arial"/>
          <w:b/>
          <w:bCs/>
        </w:rPr>
      </w:pPr>
    </w:p>
    <w:p w:rsidR="00F268BB" w:rsidRDefault="00F268BB" w:rsidP="00034D67">
      <w:pPr>
        <w:widowControl/>
        <w:numPr>
          <w:ilvl w:val="0"/>
          <w:numId w:val="2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91EE3">
        <w:rPr>
          <w:sz w:val="28"/>
          <w:szCs w:val="28"/>
        </w:rPr>
        <w:t xml:space="preserve">Настоящим </w:t>
      </w:r>
      <w:r w:rsidRPr="004E5A8A">
        <w:rPr>
          <w:sz w:val="28"/>
          <w:szCs w:val="28"/>
        </w:rPr>
        <w:t>Порядком</w:t>
      </w:r>
      <w:r w:rsidRPr="00F91EE3">
        <w:rPr>
          <w:sz w:val="28"/>
          <w:szCs w:val="28"/>
        </w:rPr>
        <w:t xml:space="preserve"> в соответствии с Федеральным законом от 2 марта 2007 года </w:t>
      </w:r>
      <w:r w:rsidRPr="004E5A8A">
        <w:rPr>
          <w:sz w:val="28"/>
          <w:szCs w:val="28"/>
        </w:rPr>
        <w:t>№</w:t>
      </w:r>
      <w:r w:rsidRPr="00F91EE3">
        <w:rPr>
          <w:sz w:val="28"/>
          <w:szCs w:val="28"/>
        </w:rPr>
        <w:t xml:space="preserve"> 25-ФЗ </w:t>
      </w:r>
      <w:r w:rsidRPr="004E5A8A">
        <w:rPr>
          <w:sz w:val="28"/>
          <w:szCs w:val="28"/>
        </w:rPr>
        <w:t>«</w:t>
      </w:r>
      <w:r w:rsidRPr="00F91EE3">
        <w:rPr>
          <w:sz w:val="28"/>
          <w:szCs w:val="28"/>
        </w:rPr>
        <w:t>О муниципальной службе в Российской Федерации</w:t>
      </w:r>
      <w:r w:rsidRPr="004E5A8A">
        <w:rPr>
          <w:sz w:val="28"/>
          <w:szCs w:val="28"/>
        </w:rPr>
        <w:t xml:space="preserve"> и Законом Республики Тыва от 10.11.2021 № 760-ЗРТ «</w:t>
      </w:r>
      <w:r w:rsidRPr="00681533">
        <w:rPr>
          <w:sz w:val="28"/>
          <w:szCs w:val="28"/>
        </w:rPr>
        <w:t>О порядке получения муниципальным служащим в Республике Тыва разрешения представителя нанимателя (работодателя) на участие на безвозмездной основе в управлении некоммерческой организацией</w:t>
      </w:r>
      <w:r w:rsidRPr="004E5A8A">
        <w:rPr>
          <w:sz w:val="28"/>
          <w:szCs w:val="28"/>
        </w:rPr>
        <w:t xml:space="preserve">» </w:t>
      </w:r>
      <w:r w:rsidRPr="00F91EE3">
        <w:rPr>
          <w:sz w:val="28"/>
          <w:szCs w:val="28"/>
        </w:rPr>
        <w:t>устанавлива</w:t>
      </w:r>
      <w:r>
        <w:rPr>
          <w:sz w:val="28"/>
          <w:szCs w:val="28"/>
        </w:rPr>
        <w:t>ю</w:t>
      </w:r>
      <w:r w:rsidRPr="00F91EE3">
        <w:rPr>
          <w:sz w:val="28"/>
          <w:szCs w:val="28"/>
        </w:rPr>
        <w:t xml:space="preserve">тся </w:t>
      </w:r>
      <w:r>
        <w:rPr>
          <w:sz w:val="28"/>
          <w:szCs w:val="28"/>
        </w:rPr>
        <w:t>с</w:t>
      </w:r>
      <w:r w:rsidRPr="004E5A8A">
        <w:rPr>
          <w:sz w:val="28"/>
          <w:szCs w:val="28"/>
        </w:rPr>
        <w:t>роки и порядок рассмотрения заявления</w:t>
      </w:r>
      <w:r>
        <w:rPr>
          <w:sz w:val="28"/>
          <w:szCs w:val="28"/>
        </w:rPr>
        <w:t xml:space="preserve"> муниципального служащего в сельское поселения сумона Чазылар Тоджинского кожууна Республики Тыва </w:t>
      </w:r>
      <w:r w:rsidRPr="00ED5E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муниципальный служащий) о разрешении </w:t>
      </w:r>
      <w:r w:rsidRPr="004E5A8A">
        <w:rPr>
          <w:sz w:val="28"/>
          <w:szCs w:val="28"/>
        </w:rPr>
        <w:t xml:space="preserve">представителем нанимателя (работодателем) </w:t>
      </w:r>
      <w:r>
        <w:rPr>
          <w:sz w:val="28"/>
          <w:szCs w:val="28"/>
        </w:rPr>
        <w:t xml:space="preserve">на участие на безвозмездной основе в управлении некоммерческой организацией, принятия </w:t>
      </w:r>
      <w:r w:rsidRPr="004E5A8A">
        <w:rPr>
          <w:sz w:val="28"/>
          <w:szCs w:val="28"/>
        </w:rPr>
        <w:t xml:space="preserve">представителем нанимателя (работодателем) </w:t>
      </w:r>
      <w:r>
        <w:rPr>
          <w:sz w:val="28"/>
          <w:szCs w:val="28"/>
        </w:rPr>
        <w:t xml:space="preserve">решения по </w:t>
      </w:r>
      <w:r w:rsidRPr="002C04C9">
        <w:rPr>
          <w:sz w:val="28"/>
          <w:szCs w:val="28"/>
        </w:rPr>
        <w:t xml:space="preserve">результатам рассмотрения указанного заявления, </w:t>
      </w:r>
      <w:r>
        <w:rPr>
          <w:sz w:val="28"/>
          <w:szCs w:val="28"/>
        </w:rPr>
        <w:t xml:space="preserve">также </w:t>
      </w:r>
      <w:r w:rsidRPr="004E5A8A">
        <w:rPr>
          <w:sz w:val="28"/>
          <w:szCs w:val="28"/>
        </w:rPr>
        <w:t>информирования муниципального служащего о принятом решени</w:t>
      </w:r>
      <w:r>
        <w:rPr>
          <w:sz w:val="28"/>
          <w:szCs w:val="28"/>
        </w:rPr>
        <w:t>и.</w:t>
      </w:r>
      <w:r w:rsidRPr="00F91EE3">
        <w:rPr>
          <w:sz w:val="28"/>
          <w:szCs w:val="28"/>
        </w:rPr>
        <w:t xml:space="preserve">  </w:t>
      </w:r>
    </w:p>
    <w:p w:rsidR="00F268BB" w:rsidRDefault="00F268BB" w:rsidP="00034D67">
      <w:pPr>
        <w:widowControl/>
        <w:numPr>
          <w:ilvl w:val="0"/>
          <w:numId w:val="2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91EE3">
        <w:rPr>
          <w:sz w:val="28"/>
          <w:szCs w:val="28"/>
        </w:rPr>
        <w:t>Муниципальный служащий до предполагаемого момента начала участия в управлении отдельными некоммерческими организациями</w:t>
      </w:r>
      <w:r>
        <w:rPr>
          <w:sz w:val="28"/>
          <w:szCs w:val="28"/>
        </w:rPr>
        <w:t xml:space="preserve"> </w:t>
      </w:r>
      <w:r w:rsidRPr="00F91EE3">
        <w:rPr>
          <w:sz w:val="28"/>
          <w:szCs w:val="28"/>
        </w:rPr>
        <w:t xml:space="preserve">обязан получить разрешение представителя нанимателя (работодателя). </w:t>
      </w:r>
    </w:p>
    <w:p w:rsidR="00F268BB" w:rsidRPr="00F91EE3" w:rsidRDefault="00F268BB" w:rsidP="00034D67">
      <w:pPr>
        <w:widowControl/>
        <w:numPr>
          <w:ilvl w:val="0"/>
          <w:numId w:val="2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91EE3">
        <w:rPr>
          <w:sz w:val="28"/>
          <w:szCs w:val="28"/>
        </w:rPr>
        <w:t xml:space="preserve">Заявление о получении разрешения представителя нанимателя (работодателя) на участие в управлении некоммерческими организациями (далее - заявление) составляется муниципальным служащим по форме </w:t>
      </w:r>
      <w:r>
        <w:rPr>
          <w:sz w:val="28"/>
          <w:szCs w:val="28"/>
        </w:rPr>
        <w:t xml:space="preserve">и с приложением документов согласно Закону </w:t>
      </w:r>
      <w:r w:rsidRPr="00AE2B80">
        <w:rPr>
          <w:sz w:val="28"/>
          <w:szCs w:val="28"/>
        </w:rPr>
        <w:t xml:space="preserve">Республики Тыва от 10.11.2021 </w:t>
      </w:r>
      <w:r>
        <w:rPr>
          <w:sz w:val="28"/>
          <w:szCs w:val="28"/>
        </w:rPr>
        <w:t>№</w:t>
      </w:r>
      <w:r w:rsidRPr="00AE2B80">
        <w:rPr>
          <w:sz w:val="28"/>
          <w:szCs w:val="28"/>
        </w:rPr>
        <w:t xml:space="preserve"> 760-ЗРТ</w:t>
      </w:r>
      <w:r>
        <w:rPr>
          <w:sz w:val="28"/>
          <w:szCs w:val="28"/>
        </w:rPr>
        <w:t xml:space="preserve"> «</w:t>
      </w:r>
      <w:r w:rsidRPr="00AE2B80">
        <w:rPr>
          <w:sz w:val="28"/>
          <w:szCs w:val="28"/>
        </w:rPr>
        <w:t>О порядке получения муниципальным служащим в Республике Тыва разрешения представителя нанимателя (работодателя) на участие на безвозмездной основе в управлении некоммерческой организацией</w:t>
      </w:r>
      <w:r>
        <w:rPr>
          <w:sz w:val="28"/>
          <w:szCs w:val="28"/>
        </w:rPr>
        <w:t>»</w:t>
      </w:r>
      <w:r w:rsidRPr="00F91EE3">
        <w:rPr>
          <w:sz w:val="28"/>
          <w:szCs w:val="28"/>
        </w:rPr>
        <w:t xml:space="preserve">. 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 w:rsidRPr="00F91EE3">
        <w:rPr>
          <w:sz w:val="28"/>
          <w:szCs w:val="28"/>
        </w:rPr>
        <w:t xml:space="preserve">4. Муниципальный служащий представляет заявление и документы в подразделение кадровой службы по профилактике коррупционных и иных правонарушений соответствующего органа местного самоуправления </w:t>
      </w:r>
      <w:r>
        <w:rPr>
          <w:sz w:val="28"/>
          <w:szCs w:val="28"/>
        </w:rPr>
        <w:t>сельского поселения сумона Чазылар Тоджинского кожууна Республики Тыва</w:t>
      </w:r>
      <w:r w:rsidRPr="00ED5E72">
        <w:rPr>
          <w:sz w:val="28"/>
          <w:szCs w:val="28"/>
        </w:rPr>
        <w:t xml:space="preserve"> </w:t>
      </w:r>
      <w:r w:rsidRPr="00F91EE3">
        <w:rPr>
          <w:sz w:val="28"/>
          <w:szCs w:val="28"/>
        </w:rPr>
        <w:t>(должностному лицу соответствующего органа местного самоуправления</w:t>
      </w:r>
      <w:r>
        <w:rPr>
          <w:sz w:val="28"/>
          <w:szCs w:val="28"/>
        </w:rPr>
        <w:t xml:space="preserve"> </w:t>
      </w:r>
      <w:r w:rsidRPr="00F91EE3">
        <w:rPr>
          <w:sz w:val="28"/>
          <w:szCs w:val="28"/>
        </w:rPr>
        <w:t xml:space="preserve">, ответственному за работу по профилактике коррупционных и иных правонарушений) (далее - кадровая служба (должностное лицо)) путем личного обращения или направления заявления и документов через организацию почтовой связи заказным письмом с описью вложения и уведомлением о вручении. 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 w:rsidRPr="00F91EE3">
        <w:rPr>
          <w:sz w:val="28"/>
          <w:szCs w:val="28"/>
        </w:rPr>
        <w:t xml:space="preserve">  </w:t>
      </w:r>
      <w:r>
        <w:rPr>
          <w:sz w:val="28"/>
          <w:szCs w:val="28"/>
        </w:rPr>
        <w:t xml:space="preserve">5. </w:t>
      </w:r>
      <w:r w:rsidRPr="00373B8C">
        <w:rPr>
          <w:sz w:val="28"/>
          <w:szCs w:val="28"/>
        </w:rPr>
        <w:t>Заявление, представленное муниципальным служащим, регистрируется в день его поступления в журнале учета заявлений о получении разрешения на участие на безвозмездной основе в управлении некоммерческой организацией</w:t>
      </w:r>
      <w:r>
        <w:rPr>
          <w:sz w:val="28"/>
          <w:szCs w:val="28"/>
        </w:rPr>
        <w:t>.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 </w:t>
      </w:r>
      <w:r w:rsidRPr="00F91EE3">
        <w:rPr>
          <w:sz w:val="28"/>
          <w:szCs w:val="28"/>
        </w:rPr>
        <w:t xml:space="preserve">В день подачи заявления и документов путем личного обращения муниципальному служащему сотрудником кадровой службы (должностным лицом), зарегистрировавшим заявление и документы, выдается копия заявления, зарегистрированного в журнале регистрации заявлений, с отметкой </w:t>
      </w:r>
      <w:r>
        <w:rPr>
          <w:sz w:val="28"/>
          <w:szCs w:val="28"/>
        </w:rPr>
        <w:t>«</w:t>
      </w:r>
      <w:r w:rsidRPr="00F91EE3">
        <w:rPr>
          <w:sz w:val="28"/>
          <w:szCs w:val="28"/>
        </w:rPr>
        <w:t>Заявление зарегистрировано</w:t>
      </w:r>
      <w:r>
        <w:rPr>
          <w:sz w:val="28"/>
          <w:szCs w:val="28"/>
        </w:rPr>
        <w:t>»</w:t>
      </w:r>
      <w:r w:rsidRPr="00F91EE3">
        <w:rPr>
          <w:sz w:val="28"/>
          <w:szCs w:val="28"/>
        </w:rPr>
        <w:t xml:space="preserve"> с указанием даты и номера регистрации заявления, фамилии и инициалов сотрудника кадровой службы (должностного лица), зарегистрировавшего заявление и документы. 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91EE3">
        <w:rPr>
          <w:sz w:val="28"/>
          <w:szCs w:val="28"/>
        </w:rPr>
        <w:t xml:space="preserve">. В течение пяти рабочих дней со дня регистрации заявления и документов кадровой службой (должностным лицом) готовится заключение, содержащее вывод об отсутствии или наличии основания для отказа муниципальному служащему в участии в управлении отдельными некоммерческими организациями (далее - заключение), носящее рекомендательный характер. 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 w:rsidRPr="00F91EE3">
        <w:rPr>
          <w:sz w:val="28"/>
          <w:szCs w:val="28"/>
        </w:rPr>
        <w:t xml:space="preserve">В случае если анализ содержания заявления и документов не позволяет сделать вывод об отсутствии или наличии основания для отказа муниципальному служащему в участии в управлении отдельными некоммерческими организациями, кадровая служба (должностное лицо) в целях подготовки заключения запрашивает пояснения у муниципального служащего, направляет в установленном порядке письменные запросы в органы государственной власти, органы местного самоуправления муниципальных образований </w:t>
      </w:r>
      <w:r>
        <w:rPr>
          <w:sz w:val="28"/>
          <w:szCs w:val="28"/>
        </w:rPr>
        <w:t>Республики Тыва</w:t>
      </w:r>
      <w:r w:rsidRPr="00F91EE3">
        <w:rPr>
          <w:sz w:val="28"/>
          <w:szCs w:val="28"/>
        </w:rPr>
        <w:t xml:space="preserve">, коммерческие и некоммерческие организации. 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 w:rsidRPr="00F91EE3">
        <w:rPr>
          <w:sz w:val="28"/>
          <w:szCs w:val="28"/>
        </w:rPr>
        <w:t xml:space="preserve">В случае направления запросов срок подготовки заключения продлевается представителем нанимателя (работодателем) до 45 календарных дней со дня регистрации заявления и документов. Заключение подготавливается кадровой службой (должностным лицом) не позднее пяти рабочих дней со дня поступления ответов на запрос (запросы). 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F91EE3">
        <w:rPr>
          <w:sz w:val="28"/>
          <w:szCs w:val="28"/>
        </w:rPr>
        <w:t xml:space="preserve">. Зарегистрированные заявление и документы, заключение передаются кадровой службой (должностным лицом) представителю нанимателя (работодателю) не позднее следующего рабочего дня после окончания срока, определенного в </w:t>
      </w:r>
      <w:r>
        <w:rPr>
          <w:sz w:val="28"/>
          <w:szCs w:val="28"/>
        </w:rPr>
        <w:t>пункте 7 Порядка</w:t>
      </w:r>
      <w:r w:rsidRPr="00F91EE3">
        <w:rPr>
          <w:sz w:val="28"/>
          <w:szCs w:val="28"/>
        </w:rPr>
        <w:t xml:space="preserve">, для рассмотрения и принятия решения. 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F91EE3">
        <w:rPr>
          <w:sz w:val="28"/>
          <w:szCs w:val="28"/>
        </w:rPr>
        <w:t xml:space="preserve">Представитель нанимателя (работодатель) в течение пяти рабочих дней со дня поступления заявления, документов и заключения принимает одно из следующих решений: </w:t>
      </w:r>
    </w:p>
    <w:p w:rsidR="00F268BB" w:rsidRPr="00373B8C" w:rsidRDefault="00F268BB" w:rsidP="00034D67">
      <w:pPr>
        <w:ind w:firstLine="709"/>
        <w:jc w:val="both"/>
        <w:rPr>
          <w:sz w:val="28"/>
          <w:szCs w:val="28"/>
        </w:rPr>
      </w:pPr>
      <w:r w:rsidRPr="00373B8C">
        <w:rPr>
          <w:sz w:val="28"/>
          <w:szCs w:val="28"/>
        </w:rPr>
        <w:t xml:space="preserve">1) о предоставлении муниципальному служащему разрешения на участие на безвозмездной основе в управлении некоммерческой организацией; </w:t>
      </w:r>
    </w:p>
    <w:p w:rsidR="00F268BB" w:rsidRPr="00373B8C" w:rsidRDefault="00F268BB" w:rsidP="00034D67">
      <w:pPr>
        <w:ind w:firstLine="709"/>
        <w:jc w:val="both"/>
        <w:rPr>
          <w:sz w:val="28"/>
          <w:szCs w:val="28"/>
        </w:rPr>
      </w:pPr>
      <w:r w:rsidRPr="00373B8C">
        <w:rPr>
          <w:sz w:val="28"/>
          <w:szCs w:val="28"/>
        </w:rPr>
        <w:t xml:space="preserve">2) об отказе в предоставлении муниципальному служащему разрешения на участие в управлении некоммерческой организацией. </w:t>
      </w:r>
    </w:p>
    <w:p w:rsidR="00F268BB" w:rsidRDefault="00F268BB" w:rsidP="00034D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F91EE3">
        <w:rPr>
          <w:sz w:val="28"/>
          <w:szCs w:val="28"/>
        </w:rPr>
        <w:t xml:space="preserve">. Решение представителя нанимателя (работодателя) по результатам рассмотрения заявления, документов и заключения оформляется путем наложения резолюции в виде отдельного документа, составленного по форме согласно приложению </w:t>
      </w:r>
      <w:r>
        <w:rPr>
          <w:sz w:val="28"/>
          <w:szCs w:val="28"/>
        </w:rPr>
        <w:t>1</w:t>
      </w:r>
      <w:r w:rsidRPr="00F91EE3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Порядку</w:t>
      </w:r>
      <w:r w:rsidRPr="00F91EE3">
        <w:rPr>
          <w:sz w:val="28"/>
          <w:szCs w:val="28"/>
        </w:rPr>
        <w:t xml:space="preserve">. 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F91EE3">
        <w:rPr>
          <w:sz w:val="28"/>
          <w:szCs w:val="28"/>
        </w:rPr>
        <w:t xml:space="preserve">Рассмотренные представителем нанимателя (работодателем) заявление, документы и заключение, а также резолюция передаются в кадровую службу (должностному лицу) для внесения соответствующей отметки в журнал регистрации заявлений. 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F91EE3">
        <w:rPr>
          <w:sz w:val="28"/>
          <w:szCs w:val="28"/>
        </w:rPr>
        <w:t xml:space="preserve">. Кадровая служба (должностное лицо) в течение трех рабочих дней после поступления документов, указанных в </w:t>
      </w:r>
      <w:r>
        <w:rPr>
          <w:sz w:val="28"/>
          <w:szCs w:val="28"/>
        </w:rPr>
        <w:t>пункте 11 настоящего Порядка</w:t>
      </w:r>
      <w:r w:rsidRPr="00F91EE3">
        <w:rPr>
          <w:sz w:val="28"/>
          <w:szCs w:val="28"/>
        </w:rPr>
        <w:t xml:space="preserve">, обеспечивает ознакомление муниципального служащего с заключением и резолюцией под подпись в журнале регистрации заявлений. 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 w:rsidRPr="00F91EE3">
        <w:rPr>
          <w:sz w:val="28"/>
          <w:szCs w:val="28"/>
        </w:rPr>
        <w:t xml:space="preserve">В случае отсутствия возможности личного ознакомления муниципального служащего кадровая служба (должностное лицо) направляет копии заключения и резолюции через организацию почтовой связи заказным письмом с описью вложения и уведомлением о вручении муниципальному служащему, о чем в журнал регистрации заявлений вносится соответствующая запись, в срок, предусмотренный абзацем первым настоящей части. </w:t>
      </w:r>
    </w:p>
    <w:p w:rsidR="00F268BB" w:rsidRPr="00F91EE3" w:rsidRDefault="00F268BB" w:rsidP="00034D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91EE3">
        <w:rPr>
          <w:sz w:val="28"/>
          <w:szCs w:val="28"/>
        </w:rPr>
        <w:t xml:space="preserve">3. Кадровая служба (должностное лицо) обеспечивает приобщение заявления, документов, заключения и резолюции к личному делу муниципального служащего в течение двух рабочих дней после ознакомления муниципального служащего с заключением и резолюцией (направления заключения и резолюции через организацию почтовой связи). </w:t>
      </w:r>
    </w:p>
    <w:p w:rsidR="00F268BB" w:rsidRDefault="00F268BB" w:rsidP="00034D67">
      <w:pPr>
        <w:ind w:firstLine="709"/>
        <w:jc w:val="both"/>
        <w:rPr>
          <w:sz w:val="28"/>
          <w:szCs w:val="28"/>
        </w:rPr>
      </w:pPr>
      <w:r w:rsidRPr="00F91EE3">
        <w:rPr>
          <w:sz w:val="28"/>
          <w:szCs w:val="28"/>
        </w:rPr>
        <w:t> </w:t>
      </w:r>
      <w:r>
        <w:rPr>
          <w:sz w:val="28"/>
          <w:szCs w:val="28"/>
        </w:rPr>
        <w:t>14. Рассмотрение заявления м</w:t>
      </w:r>
      <w:r w:rsidRPr="00F91EE3">
        <w:rPr>
          <w:sz w:val="28"/>
          <w:szCs w:val="28"/>
        </w:rPr>
        <w:t>униципальн</w:t>
      </w:r>
      <w:r>
        <w:rPr>
          <w:sz w:val="28"/>
          <w:szCs w:val="28"/>
        </w:rPr>
        <w:t>ого</w:t>
      </w:r>
      <w:r w:rsidRPr="00F91EE3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его</w:t>
      </w:r>
      <w:r w:rsidRPr="00F91EE3">
        <w:rPr>
          <w:sz w:val="28"/>
          <w:szCs w:val="28"/>
        </w:rPr>
        <w:t>, участвующ</w:t>
      </w:r>
      <w:r>
        <w:rPr>
          <w:sz w:val="28"/>
          <w:szCs w:val="28"/>
        </w:rPr>
        <w:t>его</w:t>
      </w:r>
      <w:r w:rsidRPr="00F91EE3">
        <w:rPr>
          <w:sz w:val="28"/>
          <w:szCs w:val="28"/>
        </w:rPr>
        <w:t xml:space="preserve"> в управлении отдельными некоммерческими организациями на день назначения на должность муниципальной службы, получает разрешение представителя нанимателя (работодателя) на такое участие в порядке, установленном настоящим </w:t>
      </w:r>
      <w:r>
        <w:rPr>
          <w:sz w:val="28"/>
          <w:szCs w:val="28"/>
        </w:rPr>
        <w:t xml:space="preserve">Порядком. </w:t>
      </w:r>
    </w:p>
    <w:p w:rsidR="00F268BB" w:rsidRPr="002A3F8E" w:rsidRDefault="00F268BB" w:rsidP="00034D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2A3F8E">
        <w:rPr>
          <w:sz w:val="28"/>
          <w:szCs w:val="28"/>
        </w:rPr>
        <w:t xml:space="preserve">В случае, предусмотренном </w:t>
      </w:r>
      <w:r>
        <w:rPr>
          <w:sz w:val="28"/>
          <w:szCs w:val="28"/>
        </w:rPr>
        <w:t>пунктом 14 настоящего Порядка</w:t>
      </w:r>
      <w:r w:rsidRPr="002A3F8E">
        <w:rPr>
          <w:sz w:val="28"/>
          <w:szCs w:val="28"/>
        </w:rPr>
        <w:t xml:space="preserve">, представитель нанимателя (работодатель) принимает одно из следующих решений: </w:t>
      </w:r>
    </w:p>
    <w:p w:rsidR="00F268BB" w:rsidRPr="002A3F8E" w:rsidRDefault="00F268BB" w:rsidP="00034D67">
      <w:pPr>
        <w:ind w:firstLine="709"/>
        <w:jc w:val="both"/>
        <w:rPr>
          <w:sz w:val="28"/>
          <w:szCs w:val="28"/>
        </w:rPr>
      </w:pPr>
      <w:r w:rsidRPr="002A3F8E">
        <w:rPr>
          <w:sz w:val="28"/>
          <w:szCs w:val="28"/>
        </w:rPr>
        <w:t xml:space="preserve">1) о предоставлении муниципальному служащему разрешения на участие на безвозмездной основе в управлении некоммерческой организацией; </w:t>
      </w:r>
    </w:p>
    <w:p w:rsidR="00F268BB" w:rsidRPr="002A3F8E" w:rsidRDefault="00F268BB" w:rsidP="00034D67">
      <w:pPr>
        <w:ind w:firstLine="709"/>
        <w:jc w:val="both"/>
        <w:rPr>
          <w:sz w:val="28"/>
          <w:szCs w:val="28"/>
        </w:rPr>
      </w:pPr>
      <w:r w:rsidRPr="002A3F8E">
        <w:rPr>
          <w:sz w:val="28"/>
          <w:szCs w:val="28"/>
        </w:rPr>
        <w:t xml:space="preserve">2) о рекомендации муниципальному служащему прекратить участие в управлении некоммерческой организацией. </w:t>
      </w:r>
    </w:p>
    <w:p w:rsidR="00F268BB" w:rsidRPr="002A3F8E" w:rsidRDefault="00F268BB" w:rsidP="00034D67">
      <w:pPr>
        <w:pStyle w:val="ConsPlusNormal"/>
        <w:ind w:left="6237" w:firstLine="540"/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  <w:r w:rsidRPr="002A3F8E">
        <w:rPr>
          <w:sz w:val="22"/>
          <w:szCs w:val="22"/>
        </w:rPr>
        <w:t xml:space="preserve">Приложение к Порядку рассмотрения заявления муниципального служащего в </w:t>
      </w:r>
      <w:r w:rsidRPr="009B1FF1">
        <w:rPr>
          <w:sz w:val="22"/>
          <w:szCs w:val="22"/>
        </w:rPr>
        <w:t>сельское поселения сумона Чазылар Тоджинского кожууна Республики Тыва</w:t>
      </w:r>
      <w:r>
        <w:rPr>
          <w:sz w:val="28"/>
          <w:szCs w:val="28"/>
        </w:rPr>
        <w:t xml:space="preserve"> </w:t>
      </w:r>
      <w:r w:rsidRPr="00ED5E72">
        <w:rPr>
          <w:sz w:val="28"/>
          <w:szCs w:val="28"/>
        </w:rPr>
        <w:t xml:space="preserve"> </w:t>
      </w:r>
      <w:r w:rsidRPr="002A3F8E">
        <w:rPr>
          <w:sz w:val="22"/>
          <w:szCs w:val="22"/>
        </w:rPr>
        <w:t>о разрешении представителя нанимателя (работодателя) на участие на безвозмездной основе в управлении некоммерческой организацией</w:t>
      </w:r>
    </w:p>
    <w:p w:rsidR="00F268BB" w:rsidRDefault="00F268BB" w:rsidP="00034D67">
      <w:pPr>
        <w:jc w:val="center"/>
      </w:pPr>
    </w:p>
    <w:p w:rsidR="00F268BB" w:rsidRPr="00373B8C" w:rsidRDefault="00F268BB" w:rsidP="00034D67">
      <w:pPr>
        <w:jc w:val="center"/>
      </w:pPr>
      <w:r w:rsidRPr="00373B8C">
        <w:t xml:space="preserve">ФОРМА </w:t>
      </w:r>
    </w:p>
    <w:p w:rsidR="00F268BB" w:rsidRPr="00373B8C" w:rsidRDefault="00F268BB" w:rsidP="00034D67">
      <w:pPr>
        <w:jc w:val="center"/>
      </w:pPr>
      <w:r w:rsidRPr="00373B8C">
        <w:t xml:space="preserve">РЕШЕНИЯ ПРЕДСТАВИТЕЛЯ НАНИМАТЕЛЯ (РАБОТОДАТЕЛЯ) (РЕЗОЛЮЦИИ) </w:t>
      </w:r>
    </w:p>
    <w:p w:rsidR="00F268BB" w:rsidRPr="00373B8C" w:rsidRDefault="00F268BB" w:rsidP="00034D67">
      <w:pPr>
        <w:jc w:val="both"/>
      </w:pPr>
      <w:r w:rsidRPr="00373B8C">
        <w:t xml:space="preserve">  </w:t>
      </w:r>
    </w:p>
    <w:tbl>
      <w:tblPr>
        <w:tblW w:w="10055" w:type="dxa"/>
        <w:tblInd w:w="20" w:type="dxa"/>
        <w:tblCellMar>
          <w:left w:w="0" w:type="dxa"/>
          <w:right w:w="0" w:type="dxa"/>
        </w:tblCellMar>
        <w:tblLook w:val="00A0"/>
      </w:tblPr>
      <w:tblGrid>
        <w:gridCol w:w="4367"/>
        <w:gridCol w:w="5688"/>
      </w:tblGrid>
      <w:tr w:rsidR="00F268BB" w:rsidRPr="00373B8C" w:rsidTr="0029305D">
        <w:tc>
          <w:tcPr>
            <w:tcW w:w="1005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268BB" w:rsidRPr="00373B8C" w:rsidRDefault="00F268BB" w:rsidP="0029305D">
            <w:pPr>
              <w:jc w:val="both"/>
            </w:pPr>
            <w:r w:rsidRPr="00373B8C">
              <w:t xml:space="preserve">__________________________________________________________________________ </w:t>
            </w:r>
          </w:p>
          <w:p w:rsidR="00F268BB" w:rsidRPr="00373B8C" w:rsidRDefault="00F268BB" w:rsidP="0029305D">
            <w:pPr>
              <w:jc w:val="both"/>
            </w:pPr>
            <w:r w:rsidRPr="00373B8C">
              <w:t xml:space="preserve">__________________________________________________________________________ </w:t>
            </w:r>
          </w:p>
          <w:p w:rsidR="00F268BB" w:rsidRPr="00373B8C" w:rsidRDefault="00F268BB" w:rsidP="0029305D">
            <w:pPr>
              <w:jc w:val="center"/>
            </w:pPr>
            <w:r w:rsidRPr="00373B8C">
              <w:t xml:space="preserve">(наименование должности лица, уполномоченного осуществлять функции представителя нанимателя (работодателя)) </w:t>
            </w:r>
          </w:p>
          <w:p w:rsidR="00F268BB" w:rsidRPr="00373B8C" w:rsidRDefault="00F268BB" w:rsidP="0029305D">
            <w:pPr>
              <w:jc w:val="both"/>
            </w:pPr>
            <w:r w:rsidRPr="00373B8C">
              <w:t xml:space="preserve">__________________________________________________________________________ </w:t>
            </w:r>
          </w:p>
          <w:p w:rsidR="00F268BB" w:rsidRPr="00373B8C" w:rsidRDefault="00F268BB" w:rsidP="0029305D">
            <w:pPr>
              <w:jc w:val="center"/>
            </w:pPr>
            <w:r w:rsidRPr="00373B8C">
              <w:t xml:space="preserve">(фамилия, инициалы) </w:t>
            </w:r>
          </w:p>
          <w:p w:rsidR="00F268BB" w:rsidRPr="00373B8C" w:rsidRDefault="00F268BB" w:rsidP="0029305D">
            <w:pPr>
              <w:jc w:val="both"/>
            </w:pPr>
            <w:r w:rsidRPr="00373B8C">
              <w:t xml:space="preserve">__________________________________________________________________________ </w:t>
            </w:r>
          </w:p>
          <w:p w:rsidR="00F268BB" w:rsidRPr="00373B8C" w:rsidRDefault="00F268BB" w:rsidP="0029305D">
            <w:pPr>
              <w:jc w:val="center"/>
            </w:pPr>
            <w:r w:rsidRPr="00373B8C">
              <w:t xml:space="preserve">(указывается "разрешить"/"отказать") </w:t>
            </w:r>
          </w:p>
          <w:p w:rsidR="00F268BB" w:rsidRPr="00373B8C" w:rsidRDefault="00F268BB" w:rsidP="0029305D">
            <w:pPr>
              <w:jc w:val="both"/>
            </w:pPr>
            <w:r w:rsidRPr="00373B8C">
              <w:t xml:space="preserve">__________________________________________________________________________ </w:t>
            </w:r>
          </w:p>
          <w:p w:rsidR="00F268BB" w:rsidRPr="00373B8C" w:rsidRDefault="00F268BB" w:rsidP="0029305D">
            <w:pPr>
              <w:jc w:val="both"/>
            </w:pPr>
            <w:r w:rsidRPr="00373B8C">
              <w:t xml:space="preserve">__________________________________________________________________________ </w:t>
            </w:r>
          </w:p>
          <w:p w:rsidR="00F268BB" w:rsidRPr="00373B8C" w:rsidRDefault="00F268BB" w:rsidP="0029305D">
            <w:pPr>
              <w:jc w:val="center"/>
            </w:pPr>
            <w:r w:rsidRPr="00373B8C">
              <w:t xml:space="preserve">(Ф.И.О. лица, замещающего должность муниципальной службы) </w:t>
            </w:r>
          </w:p>
          <w:p w:rsidR="00F268BB" w:rsidRPr="00373B8C" w:rsidRDefault="00F268BB" w:rsidP="0029305D">
            <w:r w:rsidRPr="00373B8C">
              <w:t xml:space="preserve">участие/в участии в управлении некоммерческой организацией </w:t>
            </w:r>
          </w:p>
          <w:p w:rsidR="00F268BB" w:rsidRPr="00373B8C" w:rsidRDefault="00F268BB" w:rsidP="0029305D">
            <w:pPr>
              <w:jc w:val="both"/>
            </w:pPr>
            <w:r w:rsidRPr="00373B8C">
              <w:t xml:space="preserve">__________________________________________________________________________ </w:t>
            </w:r>
          </w:p>
          <w:p w:rsidR="00F268BB" w:rsidRPr="00373B8C" w:rsidRDefault="00F268BB" w:rsidP="0029305D">
            <w:pPr>
              <w:jc w:val="both"/>
            </w:pPr>
            <w:r w:rsidRPr="00373B8C">
              <w:t xml:space="preserve">__________________________________________________________________________ </w:t>
            </w:r>
          </w:p>
          <w:p w:rsidR="00F268BB" w:rsidRPr="00373B8C" w:rsidRDefault="00F268BB" w:rsidP="0029305D">
            <w:pPr>
              <w:jc w:val="center"/>
            </w:pPr>
            <w:r w:rsidRPr="00373B8C">
              <w:t xml:space="preserve">(наименование некоммерческой организации) </w:t>
            </w:r>
          </w:p>
          <w:p w:rsidR="00F268BB" w:rsidRPr="00373B8C" w:rsidRDefault="00F268BB" w:rsidP="0029305D">
            <w:pPr>
              <w:ind w:firstLine="280"/>
              <w:jc w:val="both"/>
            </w:pPr>
            <w:r w:rsidRPr="00373B8C">
              <w:t xml:space="preserve">Участие в управлении некоммерческой организацией осуществляется муниципальным служащим согласно действующему законодательству Российской Федерации в свободное от исполнения должностных обязанностей время. Участие в управлении некоммерческой организацией не должно приводить к конфликту интересов или возможности его возникновения. </w:t>
            </w:r>
          </w:p>
          <w:p w:rsidR="00F268BB" w:rsidRPr="00373B8C" w:rsidRDefault="00F268BB" w:rsidP="0029305D">
            <w:pPr>
              <w:spacing w:after="100"/>
              <w:jc w:val="center"/>
            </w:pPr>
            <w:r w:rsidRPr="00373B8C">
              <w:t xml:space="preserve">(указывается в случае решения представителя нанимателя (работодателя) "разрешить") </w:t>
            </w:r>
          </w:p>
        </w:tc>
      </w:tr>
      <w:tr w:rsidR="00F268BB" w:rsidRPr="00373B8C" w:rsidTr="0029305D">
        <w:tc>
          <w:tcPr>
            <w:tcW w:w="0" w:type="auto"/>
            <w:tcBorders>
              <w:left w:val="single" w:sz="8" w:space="0" w:color="000000"/>
              <w:bottom w:val="single" w:sz="8" w:space="0" w:color="000000"/>
            </w:tcBorders>
          </w:tcPr>
          <w:p w:rsidR="00F268BB" w:rsidRPr="00373B8C" w:rsidRDefault="00F268BB" w:rsidP="0029305D">
            <w:pPr>
              <w:jc w:val="center"/>
            </w:pPr>
            <w:r w:rsidRPr="00373B8C">
              <w:t xml:space="preserve">_____________________________ </w:t>
            </w:r>
          </w:p>
          <w:p w:rsidR="00F268BB" w:rsidRPr="00373B8C" w:rsidRDefault="00F268BB" w:rsidP="0029305D">
            <w:pPr>
              <w:spacing w:after="100"/>
              <w:jc w:val="center"/>
            </w:pPr>
            <w:r w:rsidRPr="00373B8C">
              <w:t xml:space="preserve">(дата) </w:t>
            </w:r>
          </w:p>
        </w:tc>
        <w:tc>
          <w:tcPr>
            <w:tcW w:w="5515" w:type="dxa"/>
            <w:tcBorders>
              <w:bottom w:val="single" w:sz="8" w:space="0" w:color="000000"/>
              <w:right w:val="single" w:sz="8" w:space="0" w:color="000000"/>
            </w:tcBorders>
          </w:tcPr>
          <w:p w:rsidR="00F268BB" w:rsidRPr="00373B8C" w:rsidRDefault="00F268BB" w:rsidP="0029305D">
            <w:pPr>
              <w:jc w:val="center"/>
            </w:pPr>
            <w:r w:rsidRPr="00373B8C">
              <w:t xml:space="preserve">_____________________________ </w:t>
            </w:r>
          </w:p>
          <w:p w:rsidR="00F268BB" w:rsidRPr="00373B8C" w:rsidRDefault="00F268BB" w:rsidP="0029305D">
            <w:pPr>
              <w:spacing w:after="100"/>
              <w:jc w:val="center"/>
            </w:pPr>
            <w:r w:rsidRPr="00373B8C">
              <w:t xml:space="preserve">(подпись) </w:t>
            </w:r>
          </w:p>
        </w:tc>
      </w:tr>
    </w:tbl>
    <w:p w:rsidR="00F268BB" w:rsidRPr="004E5A8A" w:rsidRDefault="00F268BB" w:rsidP="00034D67">
      <w:pPr>
        <w:pStyle w:val="ConsPlusNormal"/>
        <w:rPr>
          <w:sz w:val="28"/>
          <w:szCs w:val="28"/>
        </w:rPr>
      </w:pPr>
    </w:p>
    <w:p w:rsidR="00F268BB" w:rsidRDefault="00F268BB" w:rsidP="00940869"/>
    <w:sectPr w:rsidR="00F268BB" w:rsidSect="00077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52621"/>
    <w:multiLevelType w:val="hybridMultilevel"/>
    <w:tmpl w:val="7C506A42"/>
    <w:lvl w:ilvl="0" w:tplc="F06287FE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C7F6637"/>
    <w:multiLevelType w:val="hybridMultilevel"/>
    <w:tmpl w:val="80A01EFE"/>
    <w:lvl w:ilvl="0" w:tplc="195E7E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0869"/>
    <w:rsid w:val="00034D67"/>
    <w:rsid w:val="00076D9D"/>
    <w:rsid w:val="00077EEF"/>
    <w:rsid w:val="0008499E"/>
    <w:rsid w:val="000C4DF6"/>
    <w:rsid w:val="000E375D"/>
    <w:rsid w:val="00114B4A"/>
    <w:rsid w:val="001C41B0"/>
    <w:rsid w:val="001C4557"/>
    <w:rsid w:val="001D1EDD"/>
    <w:rsid w:val="00286B2B"/>
    <w:rsid w:val="0029305D"/>
    <w:rsid w:val="002A3F8E"/>
    <w:rsid w:val="002C04C9"/>
    <w:rsid w:val="002C106C"/>
    <w:rsid w:val="002C5A79"/>
    <w:rsid w:val="00353BBE"/>
    <w:rsid w:val="00373B8C"/>
    <w:rsid w:val="0038575C"/>
    <w:rsid w:val="003C6180"/>
    <w:rsid w:val="00401208"/>
    <w:rsid w:val="004031F7"/>
    <w:rsid w:val="00417BA0"/>
    <w:rsid w:val="004D77B0"/>
    <w:rsid w:val="004E5A8A"/>
    <w:rsid w:val="005222DD"/>
    <w:rsid w:val="005735D5"/>
    <w:rsid w:val="00575A67"/>
    <w:rsid w:val="00604554"/>
    <w:rsid w:val="006103AD"/>
    <w:rsid w:val="00620302"/>
    <w:rsid w:val="00632480"/>
    <w:rsid w:val="00647519"/>
    <w:rsid w:val="006506E9"/>
    <w:rsid w:val="00681533"/>
    <w:rsid w:val="00687C78"/>
    <w:rsid w:val="006A3B55"/>
    <w:rsid w:val="006C03D7"/>
    <w:rsid w:val="006D5E95"/>
    <w:rsid w:val="0071545B"/>
    <w:rsid w:val="00731F3B"/>
    <w:rsid w:val="007514D0"/>
    <w:rsid w:val="00755E24"/>
    <w:rsid w:val="00767E62"/>
    <w:rsid w:val="00777129"/>
    <w:rsid w:val="00782479"/>
    <w:rsid w:val="007941BF"/>
    <w:rsid w:val="007A02A9"/>
    <w:rsid w:val="007A627D"/>
    <w:rsid w:val="00810C33"/>
    <w:rsid w:val="00814D89"/>
    <w:rsid w:val="008A226B"/>
    <w:rsid w:val="008A7B16"/>
    <w:rsid w:val="008B4083"/>
    <w:rsid w:val="008D764D"/>
    <w:rsid w:val="00906923"/>
    <w:rsid w:val="00940869"/>
    <w:rsid w:val="0097621B"/>
    <w:rsid w:val="009A23AC"/>
    <w:rsid w:val="009A383B"/>
    <w:rsid w:val="009B1FF1"/>
    <w:rsid w:val="009B3CCD"/>
    <w:rsid w:val="009D4EA9"/>
    <w:rsid w:val="00A20DE4"/>
    <w:rsid w:val="00A57FF2"/>
    <w:rsid w:val="00A95645"/>
    <w:rsid w:val="00AC226F"/>
    <w:rsid w:val="00AC619C"/>
    <w:rsid w:val="00AE2B80"/>
    <w:rsid w:val="00AF79AD"/>
    <w:rsid w:val="00B948D6"/>
    <w:rsid w:val="00BC3E07"/>
    <w:rsid w:val="00C32585"/>
    <w:rsid w:val="00C50285"/>
    <w:rsid w:val="00C961EC"/>
    <w:rsid w:val="00CF059F"/>
    <w:rsid w:val="00D14EBC"/>
    <w:rsid w:val="00D1738B"/>
    <w:rsid w:val="00D26DEC"/>
    <w:rsid w:val="00D76A7A"/>
    <w:rsid w:val="00D9136D"/>
    <w:rsid w:val="00DD0AE1"/>
    <w:rsid w:val="00DD3E16"/>
    <w:rsid w:val="00DF5463"/>
    <w:rsid w:val="00E438B8"/>
    <w:rsid w:val="00E730CE"/>
    <w:rsid w:val="00E977D9"/>
    <w:rsid w:val="00EA260B"/>
    <w:rsid w:val="00EB798D"/>
    <w:rsid w:val="00ED2852"/>
    <w:rsid w:val="00ED5E72"/>
    <w:rsid w:val="00F029E1"/>
    <w:rsid w:val="00F268BB"/>
    <w:rsid w:val="00F633BF"/>
    <w:rsid w:val="00F91EE3"/>
    <w:rsid w:val="00FA3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69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0869"/>
    <w:rPr>
      <w:rFonts w:eastAsia="Times New Roman"/>
    </w:rPr>
  </w:style>
  <w:style w:type="paragraph" w:styleId="NormalWeb">
    <w:name w:val="Normal (Web)"/>
    <w:basedOn w:val="Normal"/>
    <w:uiPriority w:val="99"/>
    <w:semiHidden/>
    <w:rsid w:val="0094086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ListParagraph">
    <w:name w:val="List Paragraph"/>
    <w:basedOn w:val="Normal"/>
    <w:uiPriority w:val="99"/>
    <w:qFormat/>
    <w:rsid w:val="00F029E1"/>
    <w:pPr>
      <w:widowControl/>
      <w:suppressAutoHyphens w:val="0"/>
      <w:autoSpaceDN/>
      <w:ind w:left="720"/>
      <w:contextualSpacing/>
      <w:textAlignment w:val="auto"/>
    </w:pPr>
    <w:rPr>
      <w:rFonts w:ascii="Tms Rmn" w:eastAsia="Times New Roman" w:hAnsi="Tms Rmn" w:cs="Times New Roman"/>
      <w:kern w:val="0"/>
      <w:sz w:val="20"/>
      <w:szCs w:val="20"/>
      <w:lang w:eastAsia="ru-RU" w:bidi="ar-SA"/>
    </w:rPr>
  </w:style>
  <w:style w:type="paragraph" w:customStyle="1" w:styleId="ConsPlusNormal">
    <w:name w:val="ConsPlusNormal"/>
    <w:uiPriority w:val="99"/>
    <w:rsid w:val="00034D6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4D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</TotalTime>
  <Pages>5</Pages>
  <Words>1589</Words>
  <Characters>9061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12</cp:revision>
  <cp:lastPrinted>2024-01-11T09:35:00Z</cp:lastPrinted>
  <dcterms:created xsi:type="dcterms:W3CDTF">2023-12-04T06:12:00Z</dcterms:created>
  <dcterms:modified xsi:type="dcterms:W3CDTF">2024-01-11T09:35:00Z</dcterms:modified>
</cp:coreProperties>
</file>